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F0C" w:rsidRDefault="00621F0C">
      <w:r>
        <w:t xml:space="preserve"> ACTA DE LA ASAMBLEA DEL 7 DE SEPTIEMBRE DE 2014</w:t>
      </w:r>
    </w:p>
    <w:p w:rsidR="00621F0C" w:rsidRDefault="00621F0C">
      <w:r>
        <w:t>La asamblea comienza a las 19:30 en la Plaza de José Tomás.</w:t>
      </w:r>
    </w:p>
    <w:p w:rsidR="00621F0C" w:rsidRDefault="00621F0C">
      <w:r>
        <w:t>Asisten 19 personas</w:t>
      </w:r>
    </w:p>
    <w:p w:rsidR="00621F0C" w:rsidRDefault="00621F0C">
      <w:r>
        <w:t>Modera Raquel</w:t>
      </w:r>
    </w:p>
    <w:p w:rsidR="00621F0C" w:rsidRDefault="00621F0C">
      <w:r>
        <w:t>Turno de palabra Rubén</w:t>
      </w:r>
    </w:p>
    <w:p w:rsidR="00621F0C" w:rsidRDefault="00621F0C">
      <w:r>
        <w:t>Levanta acta Juan</w:t>
      </w:r>
    </w:p>
    <w:p w:rsidR="00621F0C" w:rsidRDefault="00621F0C">
      <w:r>
        <w:t>1. CHIRINGUITO FIESTAS</w:t>
      </w:r>
    </w:p>
    <w:p w:rsidR="00621F0C" w:rsidRDefault="00621F0C">
      <w:pPr>
        <w:rPr>
          <w:u w:val="single"/>
        </w:rPr>
      </w:pPr>
      <w:r w:rsidRPr="00426E41">
        <w:rPr>
          <w:u w:val="single"/>
        </w:rPr>
        <w:t>1.a Informe de la comisión de trabajo.</w:t>
      </w:r>
    </w:p>
    <w:p w:rsidR="00621F0C" w:rsidRDefault="00621F0C">
      <w:r>
        <w:t>Hay una lista de gente que ha aportado dinero mediante donaciones. Se han pagado las tasas y el seguro y se ha conseguido tener24 m</w:t>
      </w:r>
      <w:r w:rsidRPr="00BD44AD">
        <w:rPr>
          <w:vertAlign w:val="superscript"/>
        </w:rPr>
        <w:t>2</w:t>
      </w:r>
      <w:r>
        <w:t xml:space="preserve"> en vez de 12. Se venderán, refrescos, bebidas alcohólicas y bocadillos. Las cámaras de refrigeración las pone Mahou. Se ha elaborado un cuadro para apuntarse a los turnos de trabajo. Se dispondré de un generador de gas-oil. Se propone encargar una pancarta del círculo que quedaría para otros usos futuros. Se consulta y se aprueba por consenso. </w:t>
      </w:r>
    </w:p>
    <w:p w:rsidR="00621F0C" w:rsidRDefault="00621F0C">
      <w:pPr>
        <w:rPr>
          <w:u w:val="single"/>
        </w:rPr>
      </w:pPr>
      <w:r w:rsidRPr="00BD44AD">
        <w:rPr>
          <w:u w:val="single"/>
        </w:rPr>
        <w:t>1.b Turnos de palabra</w:t>
      </w:r>
    </w:p>
    <w:p w:rsidR="00621F0C" w:rsidRDefault="00621F0C">
      <w:r>
        <w:t xml:space="preserve">Se ha creado un doodle para apuntarse a los turnos de trabajo. Ya se ha apuntado gente. Se acuerda juntarlo con las anotaciones del cuadro en papel. Posteriormente se acuerda rellenar la plantilla en el momento para salir de la Asamblea con un mínimo de cobertura de turnos que asegure el funcionamiento del chiringuito. Se procede a hacerlo y se logra. Se acuerda enviar el enlace de doodle al Círculo de La Navata para que puedan participar. </w:t>
      </w:r>
    </w:p>
    <w:p w:rsidR="00621F0C" w:rsidRDefault="00621F0C" w:rsidP="00C15511">
      <w:r>
        <w:t xml:space="preserve">Se informa de que Ítaca, que estará junto a nosotros, va a contratar un vigilante nocturno y que nos proponen compartir gastos. Se faculta a la comisión de trabajo para decidir si se contrata o no dependiendo de la marcha de la caja y del trabajo que tome recoger después de cada jornada. </w:t>
      </w:r>
    </w:p>
    <w:p w:rsidR="00621F0C" w:rsidRDefault="00621F0C" w:rsidP="00C15511">
      <w:r>
        <w:t>Se discute la información a difundir en el chiringuito. Tras discutir diversas posibilidades se decide elaborar un panfleto sobre qué es PODEMOS y qué es PODEMOS Galapagar, otro sobre por qué nos oponemos a La Peraleda, una hoja de contactos de PODEMOS y un buzón de sugerencias. Se presentan voluntarios para elaborar borradores y difundirlos para comentarios a través de la lista de correos.</w:t>
      </w:r>
    </w:p>
    <w:p w:rsidR="00621F0C" w:rsidRDefault="00621F0C" w:rsidP="00C15511">
      <w:r>
        <w:t>Se habla de posibles actividades y se aprueba un taller de globos, un cuentacuentos y por confirmar, la presencia de algún cantautor y tertulia literaria. Se desestima un micro abierto.</w:t>
      </w:r>
    </w:p>
    <w:p w:rsidR="00621F0C" w:rsidRDefault="00621F0C" w:rsidP="00C15511">
      <w:r>
        <w:t>Se informa de que hay recaudados 783 € y hasta 1430 € apalabrados.</w:t>
      </w:r>
    </w:p>
    <w:p w:rsidR="00621F0C" w:rsidRDefault="00621F0C" w:rsidP="00C15511">
      <w:r>
        <w:t>Se informa de que habrá un curso de manipulador de alimentos, para que lo haga gente. Habrá un mínimo de personas que lo harán.</w:t>
      </w:r>
    </w:p>
    <w:p w:rsidR="00621F0C" w:rsidRDefault="00621F0C" w:rsidP="00C15511">
      <w:r>
        <w:t xml:space="preserve">El martes </w:t>
      </w:r>
      <w:smartTag w:uri="urn:schemas-microsoft-com:office:smarttags" w:element="metricconverter">
        <w:smartTagPr>
          <w:attr w:name="ProductID" w:val="16 a"/>
        </w:smartTagPr>
        <w:r>
          <w:t>16 a</w:t>
        </w:r>
      </w:smartTag>
      <w:r>
        <w:t xml:space="preserve"> las 19:00 se reunirá el equipo de trabajo para hacer balance e informarán en la siguiente asamblea. </w:t>
      </w:r>
    </w:p>
    <w:p w:rsidR="00621F0C" w:rsidRDefault="00621F0C" w:rsidP="00C15511">
      <w:r>
        <w:t>2. PROCESO CONSTITUYENTE</w:t>
      </w:r>
    </w:p>
    <w:p w:rsidR="00621F0C" w:rsidRDefault="00621F0C" w:rsidP="00C15511">
      <w:r>
        <w:t xml:space="preserve"> Se comienza muy tarde, apenas queda tiempo para discutir las enmiendas presentadas por Lorenzo y Elena. Se informa de que están colgadas en PODEMOS PLAZA y se pide que s voten para que pasen a un lugar más relevante y las lea más gente.</w:t>
      </w:r>
    </w:p>
    <w:p w:rsidR="00621F0C" w:rsidRDefault="00621F0C" w:rsidP="00C15511">
      <w:r>
        <w:t>Por otra parte se informa de que hay una convocatoria el miércoles 10 para intentar fusionar propuestas y elaborar una propuesta común de la comarca de la Sierra. Además se ha creado un loomio para ello.</w:t>
      </w:r>
    </w:p>
    <w:p w:rsidR="00621F0C" w:rsidRDefault="00621F0C" w:rsidP="00B64BEB">
      <w:r>
        <w:t xml:space="preserve">A continuación, Elena y Lorenzo exponen sus propuestas de manera breve por falta de tiempo. Se discute la posibilidad de combinarlas en una, pero al expirar el plazo el día 15, será imposible que la Asamblea las apruebe, por lo que habrá de presentarse a título individual- Se acuerda que Lorenzo y Elena trabajen en dicha propuesta y que luego la distribuyan por la lista de correos para comentarios antes de su presentación. </w:t>
      </w:r>
    </w:p>
    <w:p w:rsidR="00621F0C" w:rsidRDefault="00621F0C" w:rsidP="00B64BEB">
      <w:r>
        <w:t>Se hace recuento de ingresos:</w:t>
      </w:r>
    </w:p>
    <w:p w:rsidR="00621F0C" w:rsidRDefault="00621F0C" w:rsidP="00B64BEB">
      <w:pPr>
        <w:pStyle w:val="ListParagraph"/>
        <w:numPr>
          <w:ilvl w:val="0"/>
          <w:numId w:val="1"/>
        </w:numPr>
      </w:pPr>
      <w:r>
        <w:t>Chapas 13 €.</w:t>
      </w:r>
    </w:p>
    <w:p w:rsidR="00621F0C" w:rsidRDefault="00621F0C" w:rsidP="00B64BEB">
      <w:pPr>
        <w:pStyle w:val="ListParagraph"/>
        <w:numPr>
          <w:ilvl w:val="0"/>
          <w:numId w:val="1"/>
        </w:numPr>
      </w:pPr>
      <w:r>
        <w:t>Camisetas 20 €</w:t>
      </w:r>
    </w:p>
    <w:p w:rsidR="00621F0C" w:rsidRDefault="00621F0C" w:rsidP="00B64BEB">
      <w:pPr>
        <w:pStyle w:val="ListParagraph"/>
        <w:numPr>
          <w:ilvl w:val="0"/>
          <w:numId w:val="1"/>
        </w:numPr>
      </w:pPr>
      <w:r>
        <w:t>Donativos 13 €</w:t>
      </w:r>
    </w:p>
    <w:p w:rsidR="00621F0C" w:rsidRPr="00BD44AD" w:rsidRDefault="00621F0C" w:rsidP="00B64BEB">
      <w:r>
        <w:t>Se acuerda celebrar la siguiente asamblea el 21 de septiembre.</w:t>
      </w:r>
    </w:p>
    <w:sectPr w:rsidR="00621F0C" w:rsidRPr="00BD44AD" w:rsidSect="00EE4F3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A036F5"/>
    <w:multiLevelType w:val="hybridMultilevel"/>
    <w:tmpl w:val="78A6E162"/>
    <w:lvl w:ilvl="0" w:tplc="FA6A770C">
      <w:start w:val="2"/>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6E41"/>
    <w:rsid w:val="001F5515"/>
    <w:rsid w:val="00426E41"/>
    <w:rsid w:val="0046329B"/>
    <w:rsid w:val="005C3296"/>
    <w:rsid w:val="00621F0C"/>
    <w:rsid w:val="007D5C83"/>
    <w:rsid w:val="00852624"/>
    <w:rsid w:val="00B64BEB"/>
    <w:rsid w:val="00BD44AD"/>
    <w:rsid w:val="00BE2BEE"/>
    <w:rsid w:val="00C15511"/>
    <w:rsid w:val="00CA1F23"/>
    <w:rsid w:val="00CD1838"/>
    <w:rsid w:val="00E51E8D"/>
    <w:rsid w:val="00EE4F3F"/>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F3F"/>
    <w:pPr>
      <w:spacing w:after="200" w:line="276" w:lineRule="auto"/>
    </w:pPr>
    <w:rPr>
      <w:lang w:eastAsia="en-US" w:bidi="he-I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64B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523</Words>
  <Characters>2882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ACTA DE LA ASAMBLEA DEL 7 DE SEPTIEMBRE DE 2014</dc:title>
  <dc:subject/>
  <dc:creator>Windows User</dc:creator>
  <cp:keywords/>
  <dc:description/>
  <cp:lastModifiedBy>Rosario G. Gavilán &amp; Juan E. Echevarría</cp:lastModifiedBy>
  <cp:revision>2</cp:revision>
  <dcterms:created xsi:type="dcterms:W3CDTF">2014-09-21T11:30:00Z</dcterms:created>
  <dcterms:modified xsi:type="dcterms:W3CDTF">2014-09-21T11:30:00Z</dcterms:modified>
</cp:coreProperties>
</file>